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 w:rsidRPr="009B4D56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36.5pt">
            <v:imagedata r:id="rId5" o:title=""/>
          </v:shape>
        </w:pict>
      </w:r>
    </w:p>
    <w:p w:rsidR="00D509AC" w:rsidRPr="009B4D56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Комплект учебников «Начальная школа 21 века»</w:t>
      </w: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3 класс</w:t>
      </w:r>
    </w:p>
    <w:tbl>
      <w:tblPr>
        <w:tblW w:w="111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38"/>
        <w:gridCol w:w="3257"/>
        <w:gridCol w:w="2830"/>
        <w:gridCol w:w="1029"/>
        <w:gridCol w:w="1594"/>
        <w:gridCol w:w="1212"/>
      </w:tblGrid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№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Автор, составитель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Название учебного издания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Год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издания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Иванов С.В. и др.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Часть 1,2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2011 -2012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Ефросинина Л.А., 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Оморокова М.И.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Литературное чтение. Часть 1,2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Рудницкая В.Н., Юдачева Т.В.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Математика. Часть 1,2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Виноградова Н.Ф.,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Калинова Г.С.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Окружающий мир. Часть 1,2.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Савенкова Л.Г.,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Ермолинская Е.А.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Лутцева Е.А.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Усачева В.О, Школяр Л.В.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Петрова Т.В. и др.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123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Ефросинина Л.А.</w:t>
            </w:r>
          </w:p>
        </w:tc>
        <w:tc>
          <w:tcPr>
            <w:tcW w:w="283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Литературное чтение. Учебная хрестоматия. Часть  1,2</w:t>
            </w:r>
          </w:p>
        </w:tc>
        <w:tc>
          <w:tcPr>
            <w:tcW w:w="102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2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Комплект учебников «Начальная школа 21 века»</w:t>
      </w: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4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3257"/>
        <w:gridCol w:w="2832"/>
        <w:gridCol w:w="1027"/>
        <w:gridCol w:w="1594"/>
        <w:gridCol w:w="1913"/>
      </w:tblGrid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№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Автор, составитель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Название учебного издания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Год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издания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Иванов С.В. и др.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Часть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2011 -2012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Ефросинина Л.А., 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Оморокова М.И.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Литературное чтение. Часть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Рудницкая В.Н., Юдачева Т.В.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Математика. Часть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Виноградова Н.Ф.,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Калинова Г.С.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Окружающий мир. Часть 1,2.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Савенкова Л.Г.,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Ермолинская Е.А.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Лутцева Е.А.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Усачева В.О, Школяр Л.В.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Петрова Т.В. и др.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Ефросинина Л.А.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Литературное чтение. Учебная хрестоматия. Часть 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Быкова Н.И., Дули Д., Поспелова М.Д.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Английский в фокусе (Spotlight).</w:t>
            </w:r>
            <w:r w:rsidRPr="00BC7D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C7DD5">
              <w:rPr>
                <w:sz w:val="24"/>
                <w:szCs w:val="24"/>
              </w:rPr>
              <w:t xml:space="preserve"> Учебник  +Рабочая тетрадь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Кураев А.В.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Основы духовно-нравственной культуры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4-5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Раздел 2.</w:t>
      </w: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Основное общее образование               </w:t>
      </w: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5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3257"/>
        <w:gridCol w:w="2833"/>
        <w:gridCol w:w="1026"/>
        <w:gridCol w:w="1594"/>
        <w:gridCol w:w="1913"/>
      </w:tblGrid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№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Автор, составитель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Название учебного издания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Год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издания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Ладыженская Т.А., Баранова М.Т.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Учебник 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Коровина В.Я., Журавлев В.П.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Литература. Учебник 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Поляков В.В., Кузнецов М.И., Марков В.В., Латчук В.Н.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ОБЖ. 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5-7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Математика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 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Виленский М.Я.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Вигасин А.А., Годер Г.И.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древнего мира.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Пономарёва И.Н., Николаев И.В., Корнилова  О.А.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 + рабочая тетрадь к учебнику.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Сухова Т.С., Строганов В.И.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5-6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Горяева Н.А. , Островская О.В./ под ред. Неменского Б.М.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искусство. Учебник .ФГОС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Ваулина Ю.Е.,Дули Д.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Английский язык.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Летягин А.А.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География. Учебник (ФГОС) +рабочая тетрадь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2014 -2018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Науменко Т.И., Алеев В.В.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Тищенко А.Г., Симоненко В.Д.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2013- 2018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Боголюбова Л.Н., Виноградова Н.Ф.</w:t>
            </w:r>
          </w:p>
        </w:tc>
        <w:tc>
          <w:tcPr>
            <w:tcW w:w="283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Обществознание. Учебник. ФГОС</w:t>
            </w:r>
          </w:p>
        </w:tc>
        <w:tc>
          <w:tcPr>
            <w:tcW w:w="102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2013-2018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6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3257"/>
        <w:gridCol w:w="2832"/>
        <w:gridCol w:w="1027"/>
        <w:gridCol w:w="1594"/>
        <w:gridCol w:w="1913"/>
      </w:tblGrid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№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Автор, составитель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Название учебного издания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Год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издания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Баранова М.Т., Ладыженская Т.А.,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Учебник в 2-х частях .ФГОС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Полухина , Коровина В.Я., Журавлев В.П.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Литература. Учебник. ФГОС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Маслов А.Г., Марков В.В., Латчук В.Н.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 (ФГОС)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Математика.( ФГОС)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 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Арсентьев Н.М., Данилов А.А. /под редакцией Торкунова А.В.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России. ФГОС (ИКС)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Агибалова Е.В., Донской Г.М.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средних веков. (ФГОС)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Боголюбов Л.Н., Виноградова Н.Ф.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Обществознание. (ФГОС)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Летягин А.А.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География. Начальный курс. (ФГОС)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Пономарева И.Н., Корнилова О.А., Кучменко О.А.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Биология. Учебник  (ФГОС) + рабочая тетрадь к  учебнику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Былова А.М., Шорина Н.И.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Экология растений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 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Неменская Л.А. /под ред. Неменского Б.М.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  ФГОС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Просвещнние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Ваулина Ю.Е.,Дули Д.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Английский в фокусе (Spotlight). Учебник ФГОС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2014-2018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Виленский М.Я.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5-7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Науменко Т.И., Алеев В.В.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15.</w:t>
            </w:r>
          </w:p>
        </w:tc>
        <w:tc>
          <w:tcPr>
            <w:tcW w:w="325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Тищенко А.Т., Симоненко В.Д.</w:t>
            </w:r>
          </w:p>
        </w:tc>
        <w:tc>
          <w:tcPr>
            <w:tcW w:w="283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 ФГОС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</w:t>
            </w:r>
          </w:p>
        </w:tc>
        <w:tc>
          <w:tcPr>
            <w:tcW w:w="159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1913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7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6"/>
        <w:gridCol w:w="3015"/>
        <w:gridCol w:w="2696"/>
        <w:gridCol w:w="989"/>
        <w:gridCol w:w="1511"/>
        <w:gridCol w:w="2412"/>
      </w:tblGrid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№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Автор, составитель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Название учебного издания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Год</w:t>
            </w:r>
          </w:p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издания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C7DD5">
              <w:rPr>
                <w:b/>
                <w:sz w:val="24"/>
                <w:szCs w:val="24"/>
              </w:rPr>
              <w:t>Издательство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Баранова М.Т., Ладыженская Т.А., Тростенцова Л.А. 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Учебник. ФГОС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Коровина В.Я., Журавлев В.П., Коровин В.И.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Литература. Учебник в двух частях. ФГОС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Босова Л.Л., Босова А.Ю.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Информатика. Учебник ФГОС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7-9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Бином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Алгебра. Учебник. ФГОС + рабочая тетрадь к учебнику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Вангородский С.Н., Кузнецов В.Н.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Виленский М.Я.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5-7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2011-2012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Геометрия. Учебник. ФГОС + рабочая тетрадь 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7-9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015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Юдовская А.Я., Баранов Т.А., Ванюшкина Л.М.</w:t>
            </w:r>
          </w:p>
        </w:tc>
        <w:tc>
          <w:tcPr>
            <w:tcW w:w="269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Всеобщая история. История нового времени . 1500 – </w:t>
            </w:r>
            <w:smartTag w:uri="urn:schemas-microsoft-com:office:smarttags" w:element="metricconverter">
              <w:smartTagPr>
                <w:attr w:name="ProductID" w:val="1800 г"/>
              </w:smartTagPr>
              <w:r w:rsidRPr="00BC7DD5">
                <w:rPr>
                  <w:sz w:val="24"/>
                  <w:szCs w:val="24"/>
                </w:rPr>
                <w:t>1800 г</w:t>
              </w:r>
            </w:smartTag>
            <w:r w:rsidRPr="00BC7DD5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989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Арсентьев Н.М., Данилов А.А., Курукин И.В. и др. /под редакцией Торкунова А.В.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России. Учебник в двух частях. ФГОС (ИКС)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015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Боголюбов Л.Н., Городецкая Н.И., Иванова Л.Ф./ под </w:t>
            </w:r>
            <w:r w:rsidRPr="00BC7DD5">
              <w:rPr>
                <w:sz w:val="24"/>
                <w:szCs w:val="24"/>
                <w:shd w:val="clear" w:color="auto" w:fill="FFFFFF"/>
              </w:rPr>
              <w:t>редакцией Боголюбова</w:t>
            </w:r>
            <w:r w:rsidRPr="00BC7DD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89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Душина И.В., Смоктунович Т.Л.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География: материки и океаны. Народы и страны. Учебник. ФГОС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7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015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Константинов В.М., Бабенко, Кучменко В.С.</w:t>
            </w:r>
          </w:p>
        </w:tc>
        <w:tc>
          <w:tcPr>
            <w:tcW w:w="269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Биология. Учебник. ФГОС+ рабочая тетрадь</w:t>
            </w:r>
          </w:p>
        </w:tc>
        <w:tc>
          <w:tcPr>
            <w:tcW w:w="989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Бабенко В.Г., Богомолов Д.В. и др.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Экология животных 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7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015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Перышкин А.В.</w:t>
            </w:r>
          </w:p>
        </w:tc>
        <w:tc>
          <w:tcPr>
            <w:tcW w:w="269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Физика. Учебник. ФГОС </w:t>
            </w:r>
          </w:p>
        </w:tc>
        <w:tc>
          <w:tcPr>
            <w:tcW w:w="989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15.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Питерских А.С., Гуров Г.Е./ под ред. Неменского  Б.М.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искусство. Учебник.ФГОС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16.</w:t>
            </w:r>
          </w:p>
        </w:tc>
        <w:tc>
          <w:tcPr>
            <w:tcW w:w="3015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Ваулина Ю.Е., Дули Д., Подоляко О.Е.</w:t>
            </w:r>
          </w:p>
        </w:tc>
        <w:tc>
          <w:tcPr>
            <w:tcW w:w="2696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Английский в фокусе (Spotlight). Учебник</w:t>
            </w:r>
          </w:p>
        </w:tc>
        <w:tc>
          <w:tcPr>
            <w:tcW w:w="989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511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2016-2018</w:t>
            </w:r>
          </w:p>
        </w:tc>
        <w:tc>
          <w:tcPr>
            <w:tcW w:w="2412" w:type="dxa"/>
            <w:shd w:val="clear" w:color="auto" w:fill="FFFFFF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17.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Науменко Т.И., Алеев В.В.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18.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Тищенко А.Т.,Симоненко В.Д.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7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19.</w:t>
            </w:r>
          </w:p>
        </w:tc>
        <w:tc>
          <w:tcPr>
            <w:tcW w:w="301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Сельцер В.Б., Худякова Л.П.</w:t>
            </w:r>
          </w:p>
        </w:tc>
        <w:tc>
          <w:tcPr>
            <w:tcW w:w="269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Биологическое краеведение</w:t>
            </w:r>
          </w:p>
        </w:tc>
        <w:tc>
          <w:tcPr>
            <w:tcW w:w="989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</w:t>
            </w:r>
          </w:p>
        </w:tc>
        <w:tc>
          <w:tcPr>
            <w:tcW w:w="1511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2016 -2018</w:t>
            </w:r>
          </w:p>
        </w:tc>
        <w:tc>
          <w:tcPr>
            <w:tcW w:w="241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КИЦ «Саратовтелефильм»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8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2"/>
        <w:gridCol w:w="3056"/>
        <w:gridCol w:w="3045"/>
        <w:gridCol w:w="992"/>
        <w:gridCol w:w="1560"/>
        <w:gridCol w:w="1984"/>
      </w:tblGrid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Тростенцова Л.А.,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Ладыженская Т.А.,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Дейкина А.Д. и др.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Коровина В.Я., Журавлев В.П., Коровин В.И.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Литература. Учебник в двух частях.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Ваулина Ю.Е., Дули Д., Подоляко О.Е.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Английский в фокусе (Spotlight). Учебник ФГОС.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Вангородский С.Н. и др.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Лях В.И.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8-9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Алгебра. Учебник. ФГОС + рабочая тетрадь к учебнику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rPr>
          <w:trHeight w:val="600"/>
        </w:trPr>
        <w:tc>
          <w:tcPr>
            <w:tcW w:w="562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Геометрия. Учебник. ФГОС + рабочая тетрадь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rPr>
          <w:trHeight w:val="270"/>
        </w:trPr>
        <w:tc>
          <w:tcPr>
            <w:tcW w:w="562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056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Босова Л.Л., Босова А.Ю.</w:t>
            </w:r>
          </w:p>
        </w:tc>
        <w:tc>
          <w:tcPr>
            <w:tcW w:w="3045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Информатика. Учебник ФГОС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2016 - 2017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Бином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Юдовская А.Я., Баранов Т.А., Ванюшкина Л.М./ под ред. Искандерова А.А.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Всеобщая история. История нового времени . 1800 - </w:t>
            </w:r>
            <w:smartTag w:uri="urn:schemas-microsoft-com:office:smarttags" w:element="metricconverter">
              <w:smartTagPr>
                <w:attr w:name="ProductID" w:val="1900 г"/>
              </w:smartTagPr>
              <w:r w:rsidRPr="00BC7DD5">
                <w:rPr>
                  <w:sz w:val="24"/>
                  <w:szCs w:val="24"/>
                </w:rPr>
                <w:t>1900 г</w:t>
              </w:r>
            </w:smartTag>
            <w:r w:rsidRPr="00BC7DD5">
              <w:rPr>
                <w:sz w:val="24"/>
                <w:szCs w:val="24"/>
              </w:rPr>
              <w:t>. г. Учебник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Арсентьев Н.М., Данилов А.А., Курукин И.В. и др. /под редакцией Торкунова А.В.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России. Учебник в двух частях. ФГОС (ИКС)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Боголюбов Л.Н., Городецкая Н.И., Иванова Л.Ф./ под </w:t>
            </w:r>
            <w:r w:rsidRPr="00BC7DD5">
              <w:rPr>
                <w:sz w:val="24"/>
                <w:szCs w:val="24"/>
                <w:shd w:val="clear" w:color="auto" w:fill="FFFFFF"/>
              </w:rPr>
              <w:t>редакцией Боголюбова</w:t>
            </w:r>
            <w:r w:rsidRPr="00BC7DD5">
              <w:rPr>
                <w:sz w:val="24"/>
                <w:szCs w:val="24"/>
              </w:rPr>
              <w:t xml:space="preserve"> Л.Н.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Обществознание.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Пятунин В.Б., Таможняя Е.А.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География. Учебник. ФГОС.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Драгомилов А.Г., Маш Р.Д.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Федорова М.З, Кучменко В.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Экология человека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16.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Химия.  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17.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Перышкин А.В.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Физика.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2016 -2017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18.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Питерских А.С.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19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Науменко Т.И., Алеев В.В.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Музыка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Симоненко В.Д.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2016-2018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9 класс</w:t>
      </w:r>
    </w:p>
    <w:tbl>
      <w:tblPr>
        <w:tblW w:w="1119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2"/>
        <w:gridCol w:w="3056"/>
        <w:gridCol w:w="3045"/>
        <w:gridCol w:w="992"/>
        <w:gridCol w:w="1560"/>
        <w:gridCol w:w="1984"/>
      </w:tblGrid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Тростенцова Л.А.,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Ладыженская Т.А.,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Дейкина А.Д. и др.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Коровина В.Я., Журавлев В.П., Коровин В.И.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Литература. Учебник в двух частях.  Ч1, Ч2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rFonts w:ascii="Times New Roman" w:hAnsi="Times New Roman"/>
                <w:sz w:val="24"/>
                <w:szCs w:val="24"/>
              </w:rPr>
              <w:t>Ваулина Ю.Н.,  Дули Д., Подоляко О.Е.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Английский в фокусе (Spotlight). Учебник ФГОС.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BC7DD5">
              <w:rPr>
                <w:color w:val="000000"/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Вангородский С.Н. , Кузнецов М.и., Латчук В.Н. 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Лях В.И.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8-9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Мерзляк А.Г., Полонский В.Б., Якир М.С.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Алгебра. Учебник. ФГОС + рабочая тетрадь к учебнику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rPr>
          <w:trHeight w:val="600"/>
        </w:trPr>
        <w:tc>
          <w:tcPr>
            <w:tcW w:w="562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Мерзляк А.Г., Полонский В.Б., </w:t>
            </w:r>
          </w:p>
        </w:tc>
        <w:tc>
          <w:tcPr>
            <w:tcW w:w="3045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Геометрия. Учебник. ФГОС + рабочая тетрадь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rPr>
          <w:trHeight w:val="270"/>
        </w:trPr>
        <w:tc>
          <w:tcPr>
            <w:tcW w:w="562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056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Босова Л.Л., Босова А.Ю.</w:t>
            </w:r>
          </w:p>
        </w:tc>
        <w:tc>
          <w:tcPr>
            <w:tcW w:w="3045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Информатика. Учебник ФГОС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2017 - 2018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Бином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Сороко-Цюпа О.С., Сороко-Цюпа А.О. / под ред.Искандерова А.А.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Всеобщая история.  Учебник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2017 - 2018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Арсентьев Н.М., Данилов А.А., Левандовский А.А. /под редакцией Торкунова А.В.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России. Учебник в двух частях. ФГОС (ИКС)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Боголюбов Л.Н., Матвеев А.И.,  Жильцова Е.И./ под </w:t>
            </w:r>
            <w:r w:rsidRPr="00BC7DD5">
              <w:rPr>
                <w:sz w:val="24"/>
                <w:szCs w:val="24"/>
                <w:shd w:val="clear" w:color="auto" w:fill="FFFFFF"/>
              </w:rPr>
              <w:t>редакцией Боголюбова</w:t>
            </w:r>
            <w:r w:rsidRPr="00BC7DD5">
              <w:rPr>
                <w:sz w:val="24"/>
                <w:szCs w:val="24"/>
              </w:rPr>
              <w:t xml:space="preserve"> Л.Н.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Обществознание.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 Таможняя Е.А., Толкунова С.Г./ под ред. Дронова В.П.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География. Учебник. ФГОС.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2017 - 2018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-Граф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Драгомилов А.Г., Маш Р.Д.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Биология. Учебник.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Чернова Н.М.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Основы экологии 10(11)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15.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Габриелян О.С.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Химия. 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16.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Перышкин А.В., Гутник Е.М.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Физика. ФГОС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2017 -2018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6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17.</w:t>
            </w:r>
          </w:p>
        </w:tc>
        <w:tc>
          <w:tcPr>
            <w:tcW w:w="3056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Тищенко А.Г. , Симоненко В.Д.</w:t>
            </w:r>
          </w:p>
        </w:tc>
        <w:tc>
          <w:tcPr>
            <w:tcW w:w="304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8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Среднее общее образование.  </w:t>
      </w: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10 класс</w:t>
      </w:r>
    </w:p>
    <w:tbl>
      <w:tblPr>
        <w:tblW w:w="1137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185"/>
        <w:gridCol w:w="3118"/>
        <w:gridCol w:w="1027"/>
        <w:gridCol w:w="1595"/>
        <w:gridCol w:w="1914"/>
      </w:tblGrid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Власенкова А.И.,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Рыбченкова Л.М.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Лебедев Ю.В.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Русская литература. Часть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Колмогоров А.Н.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Атанасян Л.С.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Геометрия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2015-2016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Сахаров А.Н., Буганов В.И.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 с древнейших времен до конца 1 7 века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Буганов В.И., Зырянов П.Н.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История России конец 17- 19 в.в.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Боголюбов Л.Н.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Человек и общество (профильный уровень)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Максаковский В.П.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Мякишев Г.Я.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Физика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Габриэлян О.С.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Химия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Пономарева И.Н.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Общая биология: базовый уровень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Миркин Б.М.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Экология России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Устойчивый мир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Симоненко В.Д.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Вангородский С.Н.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15.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Лях В.И.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16.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Макаров Н.В.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«Питер»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17.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Биболетова М.З.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Английский язык/ с книгой дополнительного чтения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Титул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18.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Воронцов-Вельяминов Б.А., Страут Е.К.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Астрономия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2017-2018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11 класс</w:t>
      </w:r>
    </w:p>
    <w:tbl>
      <w:tblPr>
        <w:tblW w:w="1137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185"/>
        <w:gridCol w:w="3118"/>
        <w:gridCol w:w="1027"/>
        <w:gridCol w:w="1595"/>
        <w:gridCol w:w="1914"/>
      </w:tblGrid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Власенкова А.И.,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Рыбченкова Л.М.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Под ред. Журавлева В.П.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Русская литература20 в.. Часть 1,2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3.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Колмогоров А.Н.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Алгебра и начала математического анализа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4.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Атанасян Л.С.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Геометрия</w:t>
            </w:r>
          </w:p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5.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Биболетова М.З.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Английский язык/ с книгой дополнительного чтения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Титул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6.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Левандовский А.А.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«История России. 20- ый  -начало 21 века». Учебник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7.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Сороко-Цюпа О.С.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«Мир в 20 веке»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8.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Боголюбов Л.Н.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Человек и общество (профильный уровень)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9.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Габриэлян О.С.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Химия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Мякишев Г.Я.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Пономарева И.Н.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Общая биология: базовый уровень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Вентана-Граф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12.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Миркин Б.М.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Экология России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Устойчивый мир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13.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Симоненко В.Д.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Технология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Вентана –Граф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14.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Макарова Н.В.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«Питер»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15.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Вангородский С.Н. и др.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ОБЖ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Дрофа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16.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Лях В.И.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  <w:tr w:rsidR="00D509AC" w:rsidRPr="00BC7DD5" w:rsidTr="009B4D56">
        <w:tc>
          <w:tcPr>
            <w:tcW w:w="540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17.</w:t>
            </w:r>
          </w:p>
        </w:tc>
        <w:tc>
          <w:tcPr>
            <w:tcW w:w="318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Максаковский В.П.</w:t>
            </w:r>
          </w:p>
        </w:tc>
        <w:tc>
          <w:tcPr>
            <w:tcW w:w="3118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027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10-11</w:t>
            </w:r>
          </w:p>
        </w:tc>
        <w:tc>
          <w:tcPr>
            <w:tcW w:w="1595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2015-2018</w:t>
            </w:r>
          </w:p>
        </w:tc>
        <w:tc>
          <w:tcPr>
            <w:tcW w:w="1914" w:type="dxa"/>
          </w:tcPr>
          <w:p w:rsidR="00D509AC" w:rsidRPr="00BC7DD5" w:rsidRDefault="00D509AC" w:rsidP="00BC7DD5">
            <w:pPr>
              <w:spacing w:after="0" w:line="240" w:lineRule="auto"/>
              <w:rPr>
                <w:sz w:val="24"/>
                <w:szCs w:val="24"/>
              </w:rPr>
            </w:pPr>
            <w:r w:rsidRPr="00BC7DD5">
              <w:rPr>
                <w:sz w:val="24"/>
                <w:szCs w:val="24"/>
              </w:rPr>
              <w:t>Просвещение</w:t>
            </w:r>
          </w:p>
        </w:tc>
      </w:tr>
    </w:tbl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 w:rsidP="007C3362">
      <w:pPr>
        <w:spacing w:after="0" w:line="240" w:lineRule="auto"/>
        <w:rPr>
          <w:b/>
          <w:sz w:val="28"/>
          <w:szCs w:val="28"/>
        </w:rPr>
      </w:pPr>
    </w:p>
    <w:p w:rsidR="00D509AC" w:rsidRDefault="00D509AC"/>
    <w:sectPr w:rsidR="00D509AC" w:rsidSect="009B4D56">
      <w:pgSz w:w="11906" w:h="16838"/>
      <w:pgMar w:top="426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01E8B"/>
    <w:multiLevelType w:val="hybridMultilevel"/>
    <w:tmpl w:val="FA4CD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3362"/>
    <w:rsid w:val="00026BEF"/>
    <w:rsid w:val="00046A07"/>
    <w:rsid w:val="000525A8"/>
    <w:rsid w:val="00095122"/>
    <w:rsid w:val="000A3BA1"/>
    <w:rsid w:val="000B343C"/>
    <w:rsid w:val="000B6E17"/>
    <w:rsid w:val="000C2A2D"/>
    <w:rsid w:val="000D164F"/>
    <w:rsid w:val="000F1496"/>
    <w:rsid w:val="000F1A91"/>
    <w:rsid w:val="00103D4B"/>
    <w:rsid w:val="00127F79"/>
    <w:rsid w:val="00132D54"/>
    <w:rsid w:val="00137B18"/>
    <w:rsid w:val="00147E91"/>
    <w:rsid w:val="00172027"/>
    <w:rsid w:val="00175002"/>
    <w:rsid w:val="00176000"/>
    <w:rsid w:val="00185F47"/>
    <w:rsid w:val="001E638D"/>
    <w:rsid w:val="00237584"/>
    <w:rsid w:val="00237C19"/>
    <w:rsid w:val="00265897"/>
    <w:rsid w:val="002B0520"/>
    <w:rsid w:val="002D11AF"/>
    <w:rsid w:val="002D6B37"/>
    <w:rsid w:val="002E6E9A"/>
    <w:rsid w:val="00313774"/>
    <w:rsid w:val="00337E48"/>
    <w:rsid w:val="00346211"/>
    <w:rsid w:val="003534C5"/>
    <w:rsid w:val="00365F20"/>
    <w:rsid w:val="003716BA"/>
    <w:rsid w:val="003769C0"/>
    <w:rsid w:val="003B782E"/>
    <w:rsid w:val="003B7F83"/>
    <w:rsid w:val="003C00C5"/>
    <w:rsid w:val="0040523C"/>
    <w:rsid w:val="00427D20"/>
    <w:rsid w:val="004608EA"/>
    <w:rsid w:val="0046321E"/>
    <w:rsid w:val="004950CB"/>
    <w:rsid w:val="004972A3"/>
    <w:rsid w:val="004C0A6E"/>
    <w:rsid w:val="004E1505"/>
    <w:rsid w:val="005049A7"/>
    <w:rsid w:val="005218F8"/>
    <w:rsid w:val="00524CFB"/>
    <w:rsid w:val="005537D2"/>
    <w:rsid w:val="00574444"/>
    <w:rsid w:val="00576858"/>
    <w:rsid w:val="0058450D"/>
    <w:rsid w:val="005B11DB"/>
    <w:rsid w:val="005C5FB1"/>
    <w:rsid w:val="005F350A"/>
    <w:rsid w:val="00600108"/>
    <w:rsid w:val="00606D62"/>
    <w:rsid w:val="0062138F"/>
    <w:rsid w:val="006357A4"/>
    <w:rsid w:val="006358F4"/>
    <w:rsid w:val="00644162"/>
    <w:rsid w:val="00653DA7"/>
    <w:rsid w:val="00653DBC"/>
    <w:rsid w:val="00664B1F"/>
    <w:rsid w:val="006667B1"/>
    <w:rsid w:val="00667201"/>
    <w:rsid w:val="00670A13"/>
    <w:rsid w:val="0067167B"/>
    <w:rsid w:val="00682CE2"/>
    <w:rsid w:val="00683A39"/>
    <w:rsid w:val="006849B6"/>
    <w:rsid w:val="006A3785"/>
    <w:rsid w:val="006B2DE5"/>
    <w:rsid w:val="006B403D"/>
    <w:rsid w:val="006C1F5B"/>
    <w:rsid w:val="006E3F0C"/>
    <w:rsid w:val="006F6791"/>
    <w:rsid w:val="006F6D7B"/>
    <w:rsid w:val="00720F1A"/>
    <w:rsid w:val="00721F11"/>
    <w:rsid w:val="007236EF"/>
    <w:rsid w:val="00737550"/>
    <w:rsid w:val="00754F9E"/>
    <w:rsid w:val="0075588D"/>
    <w:rsid w:val="00772977"/>
    <w:rsid w:val="00782880"/>
    <w:rsid w:val="007C3362"/>
    <w:rsid w:val="007C5E42"/>
    <w:rsid w:val="007E2B90"/>
    <w:rsid w:val="007E41C8"/>
    <w:rsid w:val="00802CB9"/>
    <w:rsid w:val="00824E5F"/>
    <w:rsid w:val="00843581"/>
    <w:rsid w:val="008762E2"/>
    <w:rsid w:val="008A7C39"/>
    <w:rsid w:val="008B46E3"/>
    <w:rsid w:val="00905040"/>
    <w:rsid w:val="00910565"/>
    <w:rsid w:val="00944E10"/>
    <w:rsid w:val="00966DB5"/>
    <w:rsid w:val="0097102E"/>
    <w:rsid w:val="009806F6"/>
    <w:rsid w:val="00992C8A"/>
    <w:rsid w:val="009A0134"/>
    <w:rsid w:val="009A7210"/>
    <w:rsid w:val="009B4D56"/>
    <w:rsid w:val="009D7286"/>
    <w:rsid w:val="009F21D0"/>
    <w:rsid w:val="00A13F1B"/>
    <w:rsid w:val="00A32F8B"/>
    <w:rsid w:val="00A52B95"/>
    <w:rsid w:val="00A749AC"/>
    <w:rsid w:val="00A87C73"/>
    <w:rsid w:val="00A9344E"/>
    <w:rsid w:val="00A96B99"/>
    <w:rsid w:val="00AC3BF3"/>
    <w:rsid w:val="00AC753F"/>
    <w:rsid w:val="00AC7BCC"/>
    <w:rsid w:val="00AD75DB"/>
    <w:rsid w:val="00AE6FF7"/>
    <w:rsid w:val="00AE76A4"/>
    <w:rsid w:val="00B571B5"/>
    <w:rsid w:val="00B66911"/>
    <w:rsid w:val="00B7158A"/>
    <w:rsid w:val="00B9281B"/>
    <w:rsid w:val="00B92E5A"/>
    <w:rsid w:val="00BB0024"/>
    <w:rsid w:val="00BB0A67"/>
    <w:rsid w:val="00BC3BAF"/>
    <w:rsid w:val="00BC7DD5"/>
    <w:rsid w:val="00BD0CAE"/>
    <w:rsid w:val="00BE0588"/>
    <w:rsid w:val="00BE23CD"/>
    <w:rsid w:val="00BE4D89"/>
    <w:rsid w:val="00BF05A8"/>
    <w:rsid w:val="00C33EC8"/>
    <w:rsid w:val="00C509A2"/>
    <w:rsid w:val="00C54CD5"/>
    <w:rsid w:val="00C65860"/>
    <w:rsid w:val="00C71286"/>
    <w:rsid w:val="00C86A13"/>
    <w:rsid w:val="00CA44DE"/>
    <w:rsid w:val="00CB01DD"/>
    <w:rsid w:val="00CC4DA6"/>
    <w:rsid w:val="00CC6DA4"/>
    <w:rsid w:val="00CD2DEE"/>
    <w:rsid w:val="00CE01C3"/>
    <w:rsid w:val="00CF75E3"/>
    <w:rsid w:val="00D2575F"/>
    <w:rsid w:val="00D32BEE"/>
    <w:rsid w:val="00D32F1D"/>
    <w:rsid w:val="00D474CC"/>
    <w:rsid w:val="00D50470"/>
    <w:rsid w:val="00D509AC"/>
    <w:rsid w:val="00D52AFC"/>
    <w:rsid w:val="00D535C4"/>
    <w:rsid w:val="00D55C42"/>
    <w:rsid w:val="00D57B16"/>
    <w:rsid w:val="00D92C22"/>
    <w:rsid w:val="00DA42BF"/>
    <w:rsid w:val="00DB6079"/>
    <w:rsid w:val="00DC2E6D"/>
    <w:rsid w:val="00DC4B23"/>
    <w:rsid w:val="00DF13D1"/>
    <w:rsid w:val="00DF23AE"/>
    <w:rsid w:val="00E065E2"/>
    <w:rsid w:val="00E1550C"/>
    <w:rsid w:val="00E519D8"/>
    <w:rsid w:val="00E547AA"/>
    <w:rsid w:val="00E5544C"/>
    <w:rsid w:val="00E8279D"/>
    <w:rsid w:val="00E86B9E"/>
    <w:rsid w:val="00EA7DC5"/>
    <w:rsid w:val="00EB56D0"/>
    <w:rsid w:val="00EC3BD5"/>
    <w:rsid w:val="00ED44D2"/>
    <w:rsid w:val="00EF16BF"/>
    <w:rsid w:val="00EF568F"/>
    <w:rsid w:val="00F0280D"/>
    <w:rsid w:val="00F07682"/>
    <w:rsid w:val="00F24137"/>
    <w:rsid w:val="00F33DD2"/>
    <w:rsid w:val="00F47740"/>
    <w:rsid w:val="00F9662A"/>
    <w:rsid w:val="00FA7EFB"/>
    <w:rsid w:val="00FB5F2A"/>
    <w:rsid w:val="00FF1F69"/>
    <w:rsid w:val="00FF5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1D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C336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C336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478</TotalTime>
  <Pages>7</Pages>
  <Words>1968</Words>
  <Characters>11219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152</cp:revision>
  <cp:lastPrinted>2001-12-31T21:07:00Z</cp:lastPrinted>
  <dcterms:created xsi:type="dcterms:W3CDTF">2014-06-16T05:05:00Z</dcterms:created>
  <dcterms:modified xsi:type="dcterms:W3CDTF">2018-02-15T06:42:00Z</dcterms:modified>
</cp:coreProperties>
</file>